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BA2675" w:rsidRDefault="00844D62" w:rsidP="00844D62">
      <w:pPr>
        <w:pStyle w:val="Heading1"/>
        <w:rPr>
          <w:rFonts w:ascii="Arial" w:hAnsi="Arial" w:cs="Arial"/>
        </w:rPr>
      </w:pPr>
      <w:r w:rsidRPr="00BA2675">
        <w:rPr>
          <w:rFonts w:ascii="Arial" w:hAnsi="Arial" w:cs="Arial"/>
        </w:rPr>
        <w:t>DIAMOND HALL INFANT ACADEMY</w:t>
      </w:r>
    </w:p>
    <w:p w14:paraId="58BC6027" w14:textId="74A0A111" w:rsidR="00844D62" w:rsidRPr="004114EB" w:rsidRDefault="00FA37CE" w:rsidP="00844D62">
      <w:pPr>
        <w:pStyle w:val="Heading2"/>
        <w:rPr>
          <w:rFonts w:ascii="Arial" w:hAnsi="Arial" w:cs="Arial"/>
          <w:sz w:val="20"/>
          <w:szCs w:val="20"/>
        </w:rPr>
      </w:pPr>
      <w:r w:rsidRPr="004114EB">
        <w:rPr>
          <w:rFonts w:ascii="Arial" w:hAnsi="Arial" w:cs="Arial"/>
          <w:sz w:val="20"/>
          <w:szCs w:val="20"/>
        </w:rPr>
        <w:t>Job Description</w:t>
      </w:r>
    </w:p>
    <w:p w14:paraId="4DC1AB08" w14:textId="77777777" w:rsidR="00423DBD" w:rsidRPr="004114EB" w:rsidRDefault="00423DBD">
      <w:pPr>
        <w:pStyle w:val="Title"/>
        <w:jc w:val="left"/>
        <w:rPr>
          <w:rFonts w:ascii="Arial" w:hAnsi="Arial" w:cs="Arial"/>
          <w:bCs w:val="0"/>
          <w:i w:val="0"/>
          <w:sz w:val="20"/>
          <w:lang w:val="en-GB"/>
        </w:rPr>
      </w:pPr>
    </w:p>
    <w:p w14:paraId="19CB3D35" w14:textId="5FF5D6CC" w:rsidR="00423DBD" w:rsidRPr="004114EB" w:rsidRDefault="00423DBD" w:rsidP="00190FE7">
      <w:pPr>
        <w:pStyle w:val="Title"/>
        <w:tabs>
          <w:tab w:val="left" w:pos="1701"/>
        </w:tabs>
        <w:jc w:val="left"/>
        <w:rPr>
          <w:rFonts w:ascii="Arial" w:hAnsi="Arial" w:cs="Arial"/>
          <w:b w:val="0"/>
          <w:bCs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>Job Title:</w:t>
      </w:r>
      <w:r w:rsidRPr="004114EB">
        <w:rPr>
          <w:rFonts w:ascii="Arial" w:hAnsi="Arial" w:cs="Arial"/>
          <w:b w:val="0"/>
          <w:bCs w:val="0"/>
          <w:i w:val="0"/>
          <w:sz w:val="20"/>
          <w:lang w:val="en-GB"/>
        </w:rPr>
        <w:tab/>
      </w:r>
      <w:r w:rsidR="00C14DB0">
        <w:rPr>
          <w:rFonts w:ascii="Arial" w:hAnsi="Arial" w:cs="Arial"/>
          <w:b w:val="0"/>
          <w:bCs w:val="0"/>
          <w:i w:val="0"/>
          <w:sz w:val="20"/>
          <w:lang w:val="en-GB"/>
        </w:rPr>
        <w:t xml:space="preserve">Administration Assistant </w:t>
      </w:r>
    </w:p>
    <w:p w14:paraId="1FCA2BC4" w14:textId="77777777" w:rsidR="00190FE7" w:rsidRPr="004114EB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 xml:space="preserve">Location:  </w:t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  <w:r w:rsidRPr="004114EB">
        <w:rPr>
          <w:rFonts w:ascii="Arial" w:hAnsi="Arial" w:cs="Arial"/>
          <w:b w:val="0"/>
          <w:bCs w:val="0"/>
          <w:i w:val="0"/>
          <w:sz w:val="20"/>
          <w:lang w:val="en-GB"/>
        </w:rPr>
        <w:t>Diamond Hall Infant Academy</w:t>
      </w:r>
    </w:p>
    <w:p w14:paraId="232C50FC" w14:textId="443A66E0" w:rsidR="006169E2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 xml:space="preserve">Hours:  </w:t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  <w:r w:rsidR="00C14DB0">
        <w:rPr>
          <w:rFonts w:ascii="Arial" w:hAnsi="Arial" w:cs="Arial"/>
          <w:b w:val="0"/>
          <w:bCs w:val="0"/>
          <w:i w:val="0"/>
          <w:sz w:val="20"/>
          <w:lang w:val="en-GB"/>
        </w:rPr>
        <w:t xml:space="preserve">25 Hours per week </w:t>
      </w:r>
      <w:r w:rsidRPr="004114EB">
        <w:rPr>
          <w:rFonts w:ascii="Arial" w:hAnsi="Arial" w:cs="Arial"/>
          <w:b w:val="0"/>
          <w:bCs w:val="0"/>
          <w:i w:val="0"/>
          <w:sz w:val="20"/>
          <w:lang w:val="en-GB"/>
        </w:rPr>
        <w:t>– Term Time Only (3</w:t>
      </w:r>
      <w:r w:rsidR="00C14DB0">
        <w:rPr>
          <w:rFonts w:ascii="Arial" w:hAnsi="Arial" w:cs="Arial"/>
          <w:b w:val="0"/>
          <w:bCs w:val="0"/>
          <w:i w:val="0"/>
          <w:sz w:val="20"/>
          <w:lang w:val="en-GB"/>
        </w:rPr>
        <w:t>8</w:t>
      </w:r>
      <w:r w:rsidRPr="004114EB">
        <w:rPr>
          <w:rFonts w:ascii="Arial" w:hAnsi="Arial" w:cs="Arial"/>
          <w:b w:val="0"/>
          <w:bCs w:val="0"/>
          <w:i w:val="0"/>
          <w:sz w:val="20"/>
          <w:lang w:val="en-GB"/>
        </w:rPr>
        <w:t xml:space="preserve"> Weeks)</w:t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</w:p>
    <w:p w14:paraId="29FDC0E4" w14:textId="76634627" w:rsidR="00190FE7" w:rsidRPr="004114EB" w:rsidRDefault="006169E2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0"/>
          <w:lang w:val="en-GB"/>
        </w:rPr>
      </w:pPr>
      <w:r>
        <w:rPr>
          <w:rFonts w:ascii="Arial" w:hAnsi="Arial" w:cs="Arial"/>
          <w:bCs w:val="0"/>
          <w:i w:val="0"/>
          <w:sz w:val="20"/>
          <w:lang w:val="en-GB"/>
        </w:rPr>
        <w:t>Grade:</w:t>
      </w:r>
      <w:r>
        <w:rPr>
          <w:rFonts w:ascii="Arial" w:hAnsi="Arial" w:cs="Arial"/>
          <w:bCs w:val="0"/>
          <w:i w:val="0"/>
          <w:sz w:val="20"/>
          <w:lang w:val="en-GB"/>
        </w:rPr>
        <w:tab/>
      </w:r>
      <w:r w:rsidRPr="006169E2">
        <w:rPr>
          <w:rFonts w:ascii="Arial" w:hAnsi="Arial" w:cs="Arial"/>
          <w:b w:val="0"/>
          <w:i w:val="0"/>
          <w:sz w:val="20"/>
          <w:lang w:val="en-GB"/>
        </w:rPr>
        <w:t>SCP 4, £23,114 (pro rata £19,793 per annum)</w:t>
      </w:r>
      <w:r w:rsidR="00190FE7" w:rsidRPr="004114EB">
        <w:rPr>
          <w:rFonts w:ascii="Arial" w:hAnsi="Arial" w:cs="Arial"/>
          <w:bCs w:val="0"/>
          <w:i w:val="0"/>
          <w:sz w:val="20"/>
          <w:lang w:val="en-GB"/>
        </w:rPr>
        <w:t xml:space="preserve"> </w:t>
      </w:r>
    </w:p>
    <w:p w14:paraId="02DA7C4D" w14:textId="764B52F6" w:rsidR="00190FE7" w:rsidRPr="0042214C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iCs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>Term:</w:t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  <w:r w:rsidR="0042214C" w:rsidRPr="006169E2">
        <w:rPr>
          <w:rFonts w:ascii="Arial" w:hAnsi="Arial" w:cs="Arial"/>
          <w:b w:val="0"/>
          <w:bCs w:val="0"/>
          <w:i w:val="0"/>
          <w:iCs w:val="0"/>
          <w:sz w:val="20"/>
        </w:rPr>
        <w:t>Perm</w:t>
      </w:r>
      <w:r w:rsidR="006169E2" w:rsidRPr="006169E2">
        <w:rPr>
          <w:rFonts w:ascii="Arial" w:hAnsi="Arial" w:cs="Arial"/>
          <w:b w:val="0"/>
          <w:bCs w:val="0"/>
          <w:i w:val="0"/>
          <w:iCs w:val="0"/>
          <w:sz w:val="20"/>
        </w:rPr>
        <w:t xml:space="preserve">anent </w:t>
      </w:r>
      <w:r w:rsidR="0042214C" w:rsidRPr="0042214C">
        <w:rPr>
          <w:rFonts w:ascii="Arial" w:hAnsi="Arial" w:cs="Arial"/>
          <w:i w:val="0"/>
          <w:iCs w:val="0"/>
          <w:sz w:val="20"/>
        </w:rPr>
        <w:t xml:space="preserve"> </w:t>
      </w:r>
    </w:p>
    <w:p w14:paraId="435031BB" w14:textId="77777777" w:rsidR="00190FE7" w:rsidRPr="004114EB" w:rsidRDefault="00190FE7" w:rsidP="00190FE7">
      <w:pPr>
        <w:pStyle w:val="Title"/>
        <w:jc w:val="left"/>
        <w:rPr>
          <w:rFonts w:ascii="Arial" w:hAnsi="Arial" w:cs="Arial"/>
          <w:bCs w:val="0"/>
          <w:i w:val="0"/>
          <w:sz w:val="20"/>
          <w:lang w:val="en-GB"/>
        </w:rPr>
      </w:pPr>
    </w:p>
    <w:p w14:paraId="50F22DAA" w14:textId="77777777" w:rsidR="00190FE7" w:rsidRPr="004114EB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>Purpose of Job:</w:t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</w:p>
    <w:p w14:paraId="75CEC432" w14:textId="12A332BE" w:rsidR="00190FE7" w:rsidRPr="004114EB" w:rsidRDefault="00190FE7" w:rsidP="00190FE7">
      <w:pPr>
        <w:numPr>
          <w:ilvl w:val="0"/>
          <w:numId w:val="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</w:t>
      </w:r>
      <w:r w:rsidR="00C14DB0">
        <w:rPr>
          <w:sz w:val="20"/>
          <w:szCs w:val="20"/>
        </w:rPr>
        <w:t>provide administrative and reception support to Diamond Hall Infant Academy</w:t>
      </w:r>
      <w:r w:rsidRPr="004114EB">
        <w:rPr>
          <w:sz w:val="20"/>
          <w:szCs w:val="20"/>
        </w:rPr>
        <w:t>, in line with the school's policies and procedures.</w:t>
      </w:r>
    </w:p>
    <w:p w14:paraId="1849B285" w14:textId="77777777" w:rsidR="00190FE7" w:rsidRPr="004114EB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0"/>
          <w:lang w:val="en-GB"/>
        </w:rPr>
      </w:pPr>
    </w:p>
    <w:p w14:paraId="5E5251A3" w14:textId="77777777" w:rsidR="00190FE7" w:rsidRPr="004114EB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>Principal Responsibilities</w:t>
      </w:r>
    </w:p>
    <w:p w14:paraId="19E17205" w14:textId="7605C522" w:rsidR="00C14DB0" w:rsidRDefault="00C14DB0" w:rsidP="00C14DB0">
      <w:pPr>
        <w:pStyle w:val="Heading2"/>
        <w:numPr>
          <w:ilvl w:val="0"/>
          <w:numId w:val="23"/>
        </w:numPr>
        <w:spacing w:before="120" w:after="120" w:line="276" w:lineRule="auto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Contribute effectively to the everyday smooth running or our busy, friendly main school office;</w:t>
      </w:r>
    </w:p>
    <w:p w14:paraId="5668B192" w14:textId="0A134046" w:rsidR="00C14DB0" w:rsidRPr="00C14DB0" w:rsidRDefault="00C14DB0" w:rsidP="00C14DB0">
      <w:pPr>
        <w:pStyle w:val="ListParagraph"/>
        <w:numPr>
          <w:ilvl w:val="0"/>
          <w:numId w:val="23"/>
        </w:numPr>
      </w:pPr>
      <w:r>
        <w:t>Provide a welcoming greeting to parents and other visitors, and dealing efficiently with their enquiries in person and by telephone;</w:t>
      </w:r>
    </w:p>
    <w:p w14:paraId="309F74C3" w14:textId="593E9DF7" w:rsidR="00C14DB0" w:rsidRDefault="00C14DB0" w:rsidP="00C14DB0">
      <w:pPr>
        <w:pStyle w:val="ListParagraph"/>
        <w:numPr>
          <w:ilvl w:val="0"/>
          <w:numId w:val="23"/>
        </w:numPr>
      </w:pPr>
      <w:r>
        <w:t>Provide a hospitality service within school when necessary;</w:t>
      </w:r>
    </w:p>
    <w:p w14:paraId="523EF794" w14:textId="1BB869E5" w:rsidR="00C14DB0" w:rsidRDefault="00C14DB0" w:rsidP="00C14DB0">
      <w:pPr>
        <w:pStyle w:val="ListParagraph"/>
        <w:numPr>
          <w:ilvl w:val="0"/>
          <w:numId w:val="23"/>
        </w:numPr>
      </w:pPr>
      <w:r>
        <w:t>Maintain and update all pupil and staff data details using our MIS System, SIMS;</w:t>
      </w:r>
    </w:p>
    <w:p w14:paraId="1A0B255F" w14:textId="69D60CB0" w:rsidR="00C14DB0" w:rsidRPr="00C14DB0" w:rsidRDefault="00C14DB0" w:rsidP="00C14DB0">
      <w:pPr>
        <w:pStyle w:val="ListParagraph"/>
        <w:numPr>
          <w:ilvl w:val="0"/>
          <w:numId w:val="23"/>
        </w:numPr>
      </w:pPr>
      <w:r>
        <w:t>Provide general administrative support in the day-to-day work of the school.</w:t>
      </w:r>
    </w:p>
    <w:p w14:paraId="5056D5A7" w14:textId="77777777" w:rsidR="00C14DB0" w:rsidRPr="00C14DB0" w:rsidRDefault="00C14DB0" w:rsidP="00C14DB0"/>
    <w:p w14:paraId="2394D1B9" w14:textId="77777777" w:rsidR="00190FE7" w:rsidRPr="004114EB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>Main Duties</w:t>
      </w:r>
      <w:r w:rsidRPr="004114EB">
        <w:rPr>
          <w:rFonts w:ascii="Arial" w:hAnsi="Arial" w:cs="Arial"/>
          <w:b w:val="0"/>
          <w:i w:val="0"/>
          <w:sz w:val="20"/>
          <w:lang w:val="en-GB"/>
        </w:rPr>
        <w:t xml:space="preserve"> </w:t>
      </w:r>
    </w:p>
    <w:p w14:paraId="1F3E58DC" w14:textId="03D3E991" w:rsidR="00190FE7" w:rsidRPr="004114EB" w:rsidRDefault="00C14DB0" w:rsidP="00190FE7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Administrate Support;</w:t>
      </w:r>
    </w:p>
    <w:p w14:paraId="38E9BB58" w14:textId="589CE9A0" w:rsidR="00C14DB0" w:rsidRPr="00C14DB0" w:rsidRDefault="00C14DB0" w:rsidP="00C14DB0">
      <w:pPr>
        <w:numPr>
          <w:ilvl w:val="0"/>
          <w:numId w:val="28"/>
        </w:numPr>
        <w:ind w:right="-334"/>
        <w:jc w:val="both"/>
        <w:rPr>
          <w:sz w:val="20"/>
          <w:szCs w:val="20"/>
        </w:rPr>
      </w:pPr>
      <w:r>
        <w:rPr>
          <w:sz w:val="20"/>
          <w:szCs w:val="20"/>
        </w:rPr>
        <w:t>To e</w:t>
      </w:r>
      <w:r w:rsidRPr="00C14DB0">
        <w:rPr>
          <w:sz w:val="20"/>
          <w:szCs w:val="20"/>
        </w:rPr>
        <w:t xml:space="preserve">nsure all visitors entering school are met and dealt with courteously and promptly, following the procedure relating to </w:t>
      </w:r>
      <w:r>
        <w:rPr>
          <w:sz w:val="20"/>
          <w:szCs w:val="20"/>
        </w:rPr>
        <w:t>our</w:t>
      </w:r>
      <w:r w:rsidRPr="00C14DB0">
        <w:rPr>
          <w:sz w:val="20"/>
          <w:szCs w:val="20"/>
        </w:rPr>
        <w:t xml:space="preserve"> Safeguarding</w:t>
      </w:r>
      <w:r>
        <w:rPr>
          <w:sz w:val="20"/>
          <w:szCs w:val="20"/>
        </w:rPr>
        <w:t xml:space="preserve"> Policy</w:t>
      </w:r>
      <w:r w:rsidRPr="00C14DB0">
        <w:rPr>
          <w:sz w:val="20"/>
          <w:szCs w:val="20"/>
        </w:rPr>
        <w:t>;</w:t>
      </w:r>
    </w:p>
    <w:p w14:paraId="79C4EF97" w14:textId="045F7814" w:rsidR="00C14DB0" w:rsidRPr="00C14DB0" w:rsidRDefault="00C14DB0" w:rsidP="00C14DB0">
      <w:pPr>
        <w:numPr>
          <w:ilvl w:val="0"/>
          <w:numId w:val="28"/>
        </w:numPr>
        <w:ind w:right="-334"/>
        <w:jc w:val="both"/>
        <w:rPr>
          <w:sz w:val="20"/>
          <w:szCs w:val="20"/>
        </w:rPr>
      </w:pPr>
      <w:r>
        <w:rPr>
          <w:sz w:val="20"/>
          <w:szCs w:val="20"/>
        </w:rPr>
        <w:t>To a</w:t>
      </w:r>
      <w:r w:rsidRPr="00C14DB0">
        <w:rPr>
          <w:sz w:val="20"/>
          <w:szCs w:val="20"/>
        </w:rPr>
        <w:t>nswer all calls into school, taking accurate messages and ensuring they are passed on promptly highlighting any priority issues arising;</w:t>
      </w:r>
    </w:p>
    <w:p w14:paraId="13285EC8" w14:textId="522512C6" w:rsidR="00C14DB0" w:rsidRPr="00C14DB0" w:rsidRDefault="00C14DB0" w:rsidP="00C14DB0">
      <w:pPr>
        <w:numPr>
          <w:ilvl w:val="0"/>
          <w:numId w:val="28"/>
        </w:numPr>
        <w:ind w:right="-334"/>
        <w:jc w:val="both"/>
        <w:rPr>
          <w:sz w:val="20"/>
          <w:szCs w:val="20"/>
        </w:rPr>
      </w:pPr>
      <w:r>
        <w:rPr>
          <w:sz w:val="20"/>
          <w:szCs w:val="20"/>
        </w:rPr>
        <w:t>To p</w:t>
      </w:r>
      <w:r w:rsidRPr="00C14DB0">
        <w:rPr>
          <w:sz w:val="20"/>
          <w:szCs w:val="20"/>
        </w:rPr>
        <w:t xml:space="preserve">rovide hospitality to meetings for the Head Teacher, Deputy and </w:t>
      </w:r>
      <w:r>
        <w:rPr>
          <w:sz w:val="20"/>
          <w:szCs w:val="20"/>
        </w:rPr>
        <w:t>School Business Manager</w:t>
      </w:r>
      <w:r w:rsidRPr="00C14DB0">
        <w:rPr>
          <w:sz w:val="20"/>
          <w:szCs w:val="20"/>
        </w:rPr>
        <w:t xml:space="preserve"> and others as appropriate; </w:t>
      </w:r>
    </w:p>
    <w:p w14:paraId="0EC8D9EE" w14:textId="1A7334DE" w:rsidR="00C14DB0" w:rsidRDefault="00C14DB0" w:rsidP="00C14DB0">
      <w:pPr>
        <w:numPr>
          <w:ilvl w:val="0"/>
          <w:numId w:val="28"/>
        </w:numPr>
        <w:ind w:right="-334"/>
        <w:jc w:val="both"/>
        <w:rPr>
          <w:sz w:val="20"/>
          <w:szCs w:val="20"/>
        </w:rPr>
      </w:pPr>
      <w:r>
        <w:rPr>
          <w:sz w:val="20"/>
          <w:szCs w:val="20"/>
        </w:rPr>
        <w:t>To i</w:t>
      </w:r>
      <w:r w:rsidRPr="00C14DB0">
        <w:rPr>
          <w:sz w:val="20"/>
          <w:szCs w:val="20"/>
        </w:rPr>
        <w:t xml:space="preserve">nput, update and maintain all </w:t>
      </w:r>
      <w:r>
        <w:rPr>
          <w:sz w:val="20"/>
          <w:szCs w:val="20"/>
        </w:rPr>
        <w:t xml:space="preserve">staff and </w:t>
      </w:r>
      <w:r w:rsidRPr="00C14DB0">
        <w:rPr>
          <w:sz w:val="20"/>
          <w:szCs w:val="20"/>
        </w:rPr>
        <w:t xml:space="preserve">children’s details as necessary on to </w:t>
      </w:r>
      <w:r>
        <w:rPr>
          <w:sz w:val="20"/>
          <w:szCs w:val="20"/>
        </w:rPr>
        <w:t xml:space="preserve">relevant </w:t>
      </w:r>
      <w:r w:rsidRPr="00C14DB0">
        <w:rPr>
          <w:sz w:val="20"/>
          <w:szCs w:val="20"/>
        </w:rPr>
        <w:t>database</w:t>
      </w:r>
      <w:r>
        <w:rPr>
          <w:sz w:val="20"/>
          <w:szCs w:val="20"/>
        </w:rPr>
        <w:t>s</w:t>
      </w:r>
      <w:r w:rsidRPr="00C14DB0">
        <w:rPr>
          <w:sz w:val="20"/>
          <w:szCs w:val="20"/>
        </w:rPr>
        <w:t>;</w:t>
      </w:r>
    </w:p>
    <w:p w14:paraId="50BFF573" w14:textId="0D61BEA7" w:rsidR="00C14DB0" w:rsidRDefault="00C14DB0" w:rsidP="00C14DB0">
      <w:pPr>
        <w:numPr>
          <w:ilvl w:val="0"/>
          <w:numId w:val="28"/>
        </w:numPr>
        <w:ind w:right="-334"/>
        <w:jc w:val="both"/>
        <w:rPr>
          <w:sz w:val="20"/>
          <w:szCs w:val="20"/>
        </w:rPr>
      </w:pPr>
      <w:r>
        <w:rPr>
          <w:sz w:val="20"/>
          <w:szCs w:val="20"/>
        </w:rPr>
        <w:t>To be responsible for all mid term and new term nursery intake children, ensuring contracts are signed and returned</w:t>
      </w:r>
      <w:r w:rsidR="000E00CB">
        <w:rPr>
          <w:sz w:val="20"/>
          <w:szCs w:val="20"/>
        </w:rPr>
        <w:t xml:space="preserve"> by parents/carers and information is input and given to our Nursery Lead;</w:t>
      </w:r>
    </w:p>
    <w:p w14:paraId="79DBD1C0" w14:textId="0BD1D88B" w:rsidR="000E00CB" w:rsidRDefault="000E00CB" w:rsidP="00C14DB0">
      <w:pPr>
        <w:numPr>
          <w:ilvl w:val="0"/>
          <w:numId w:val="28"/>
        </w:numPr>
        <w:ind w:right="-334"/>
        <w:jc w:val="both"/>
        <w:rPr>
          <w:sz w:val="20"/>
          <w:szCs w:val="20"/>
        </w:rPr>
      </w:pPr>
      <w:r>
        <w:rPr>
          <w:sz w:val="20"/>
          <w:szCs w:val="20"/>
        </w:rPr>
        <w:t>To be responsible for our Local Authority Nursery eligibility check on all children, ensuring relevant paper work is printed and filed ready for Census;</w:t>
      </w:r>
    </w:p>
    <w:p w14:paraId="04E0D83F" w14:textId="61AA5770" w:rsidR="000E00CB" w:rsidRDefault="000E00CB" w:rsidP="00C14DB0">
      <w:pPr>
        <w:numPr>
          <w:ilvl w:val="0"/>
          <w:numId w:val="28"/>
        </w:numPr>
        <w:ind w:right="-334"/>
        <w:jc w:val="both"/>
        <w:rPr>
          <w:sz w:val="20"/>
          <w:szCs w:val="20"/>
        </w:rPr>
      </w:pPr>
      <w:r>
        <w:rPr>
          <w:sz w:val="20"/>
          <w:szCs w:val="20"/>
        </w:rPr>
        <w:t>To be responsible for our termly Head Count with the Local Authority which is imperative for our funding streams;</w:t>
      </w:r>
    </w:p>
    <w:p w14:paraId="2D2A3604" w14:textId="2ED9F20E" w:rsidR="000E00CB" w:rsidRPr="00C14DB0" w:rsidRDefault="000E00CB" w:rsidP="00C14DB0">
      <w:pPr>
        <w:numPr>
          <w:ilvl w:val="0"/>
          <w:numId w:val="28"/>
        </w:numPr>
        <w:ind w:right="-334"/>
        <w:jc w:val="both"/>
        <w:rPr>
          <w:sz w:val="20"/>
          <w:szCs w:val="20"/>
        </w:rPr>
      </w:pPr>
      <w:r>
        <w:rPr>
          <w:sz w:val="20"/>
          <w:szCs w:val="20"/>
        </w:rPr>
        <w:t>To type letters and reports, providing lists and data as required by the Head, Deputy and School Business Manager.</w:t>
      </w:r>
    </w:p>
    <w:p w14:paraId="1468FFE1" w14:textId="77777777" w:rsidR="00190FE7" w:rsidRPr="004114EB" w:rsidRDefault="00190FE7" w:rsidP="00190FE7">
      <w:pPr>
        <w:ind w:left="720"/>
        <w:jc w:val="both"/>
        <w:rPr>
          <w:sz w:val="20"/>
          <w:szCs w:val="20"/>
        </w:rPr>
      </w:pPr>
    </w:p>
    <w:p w14:paraId="66C6D9D2" w14:textId="573C963E" w:rsidR="00190FE7" w:rsidRPr="004114EB" w:rsidRDefault="00C018F6" w:rsidP="00190FE7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Other </w:t>
      </w:r>
      <w:r w:rsidR="00C14DB0">
        <w:rPr>
          <w:b/>
          <w:sz w:val="20"/>
          <w:szCs w:val="20"/>
          <w:u w:val="single"/>
        </w:rPr>
        <w:t>General Requirements;</w:t>
      </w:r>
    </w:p>
    <w:p w14:paraId="32C5CEE5" w14:textId="154159DA" w:rsidR="00190FE7" w:rsidRPr="004114EB" w:rsidRDefault="00190FE7" w:rsidP="00C14DB0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</w:t>
      </w:r>
      <w:r w:rsidR="000E00CB">
        <w:rPr>
          <w:sz w:val="20"/>
          <w:szCs w:val="20"/>
        </w:rPr>
        <w:t>attend and participate in training and development courses as required;</w:t>
      </w:r>
    </w:p>
    <w:p w14:paraId="699F0021" w14:textId="1782882A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</w:t>
      </w:r>
      <w:r w:rsidR="000E00CB">
        <w:rPr>
          <w:sz w:val="20"/>
          <w:szCs w:val="20"/>
        </w:rPr>
        <w:t>update, input and upload data and photographs for all staff as required onto our school website;</w:t>
      </w:r>
    </w:p>
    <w:p w14:paraId="48FA36CF" w14:textId="77777777" w:rsidR="000E00CB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0E00CB">
        <w:rPr>
          <w:sz w:val="20"/>
          <w:szCs w:val="20"/>
        </w:rPr>
        <w:t xml:space="preserve">To </w:t>
      </w:r>
      <w:r w:rsidR="000E00CB" w:rsidRPr="000E00CB">
        <w:rPr>
          <w:sz w:val="20"/>
          <w:szCs w:val="20"/>
        </w:rPr>
        <w:t>obtain quotes and prices for coaches and bookings for trips as instructed by trip leads;</w:t>
      </w:r>
    </w:p>
    <w:p w14:paraId="7E66BA49" w14:textId="6584BA34" w:rsidR="00190FE7" w:rsidRDefault="00190FE7" w:rsidP="000E00CB">
      <w:pPr>
        <w:numPr>
          <w:ilvl w:val="0"/>
          <w:numId w:val="26"/>
        </w:numPr>
        <w:jc w:val="both"/>
        <w:rPr>
          <w:sz w:val="20"/>
          <w:szCs w:val="20"/>
        </w:rPr>
      </w:pPr>
      <w:r w:rsidRPr="000E00CB">
        <w:rPr>
          <w:sz w:val="20"/>
          <w:szCs w:val="20"/>
        </w:rPr>
        <w:t>To assist in maintaining a safe environment for children and staff</w:t>
      </w:r>
      <w:r w:rsidR="00C018F6">
        <w:rPr>
          <w:sz w:val="20"/>
          <w:szCs w:val="20"/>
        </w:rPr>
        <w:t>;</w:t>
      </w:r>
    </w:p>
    <w:p w14:paraId="2FE84CFC" w14:textId="5C11C74B" w:rsidR="00C018F6" w:rsidRPr="000E00CB" w:rsidRDefault="00C018F6" w:rsidP="000E00CB">
      <w:pPr>
        <w:numPr>
          <w:ilvl w:val="0"/>
          <w:numId w:val="26"/>
        </w:numPr>
        <w:jc w:val="both"/>
        <w:rPr>
          <w:sz w:val="20"/>
          <w:szCs w:val="20"/>
        </w:rPr>
      </w:pPr>
      <w:r>
        <w:rPr>
          <w:sz w:val="20"/>
          <w:szCs w:val="20"/>
        </w:rPr>
        <w:t>To provide occasional cover over throughout the school when required.</w:t>
      </w:r>
    </w:p>
    <w:p w14:paraId="196ACA42" w14:textId="77777777" w:rsidR="00190FE7" w:rsidRPr="004114EB" w:rsidRDefault="00190FE7" w:rsidP="00190FE7">
      <w:pPr>
        <w:tabs>
          <w:tab w:val="left" w:pos="284"/>
        </w:tabs>
        <w:ind w:left="720"/>
        <w:jc w:val="both"/>
        <w:rPr>
          <w:sz w:val="20"/>
          <w:szCs w:val="20"/>
        </w:rPr>
      </w:pPr>
    </w:p>
    <w:p w14:paraId="2FE4B3CD" w14:textId="77777777" w:rsidR="00190FE7" w:rsidRPr="004114EB" w:rsidRDefault="00190FE7" w:rsidP="00190FE7">
      <w:pPr>
        <w:jc w:val="both"/>
        <w:rPr>
          <w:b/>
          <w:sz w:val="20"/>
          <w:szCs w:val="20"/>
          <w:u w:val="single"/>
        </w:rPr>
      </w:pPr>
      <w:r w:rsidRPr="004114EB">
        <w:rPr>
          <w:b/>
          <w:sz w:val="20"/>
          <w:szCs w:val="20"/>
          <w:u w:val="single"/>
        </w:rPr>
        <w:t>Professional Values and Practices</w:t>
      </w:r>
    </w:p>
    <w:p w14:paraId="26232EC8" w14:textId="368EFA07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treat </w:t>
      </w:r>
      <w:r w:rsidR="00C14DB0">
        <w:rPr>
          <w:sz w:val="20"/>
          <w:szCs w:val="20"/>
        </w:rPr>
        <w:t xml:space="preserve">colleagues and </w:t>
      </w:r>
      <w:r w:rsidRPr="004114EB">
        <w:rPr>
          <w:sz w:val="20"/>
          <w:szCs w:val="20"/>
        </w:rPr>
        <w:t>children consistently with respect and consideration</w:t>
      </w:r>
      <w:r w:rsidR="00C018F6">
        <w:rPr>
          <w:sz w:val="20"/>
          <w:szCs w:val="20"/>
        </w:rPr>
        <w:t>;</w:t>
      </w:r>
    </w:p>
    <w:p w14:paraId="2EC678E9" w14:textId="261AA0C8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follow the school's policy and procedures</w:t>
      </w:r>
      <w:r w:rsidR="00C018F6">
        <w:rPr>
          <w:sz w:val="20"/>
          <w:szCs w:val="20"/>
        </w:rPr>
        <w:t>;</w:t>
      </w:r>
    </w:p>
    <w:p w14:paraId="0F195CB6" w14:textId="45696043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work collaboratively with colleagues as part of a professional team; and carry out roles effectively, knowing when to seek help and advice from colleagues</w:t>
      </w:r>
      <w:r w:rsidR="00C018F6">
        <w:rPr>
          <w:sz w:val="20"/>
          <w:szCs w:val="20"/>
        </w:rPr>
        <w:t>;</w:t>
      </w:r>
    </w:p>
    <w:p w14:paraId="5B067254" w14:textId="41AB4379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reflect upon and seek to improve personal practice</w:t>
      </w:r>
      <w:r w:rsidR="00C018F6">
        <w:rPr>
          <w:sz w:val="20"/>
          <w:szCs w:val="20"/>
        </w:rPr>
        <w:t>;</w:t>
      </w:r>
    </w:p>
    <w:p w14:paraId="215CF3E8" w14:textId="0AA0392A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work within </w:t>
      </w:r>
      <w:r w:rsidR="00C14DB0" w:rsidRPr="004114EB">
        <w:rPr>
          <w:sz w:val="20"/>
          <w:szCs w:val="20"/>
        </w:rPr>
        <w:t>schools’</w:t>
      </w:r>
      <w:r w:rsidRPr="004114EB">
        <w:rPr>
          <w:sz w:val="20"/>
          <w:szCs w:val="20"/>
        </w:rPr>
        <w:t xml:space="preserve"> policies and procedures and be aware of legislation relevant to personal role and responsibility in the school</w:t>
      </w:r>
      <w:r w:rsidR="00C018F6">
        <w:rPr>
          <w:sz w:val="20"/>
          <w:szCs w:val="20"/>
        </w:rPr>
        <w:t>;</w:t>
      </w:r>
    </w:p>
    <w:p w14:paraId="0605DAA2" w14:textId="6E2EA7BD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recognise equal opportunities issues as they arise in the schools and respond effectively, following </w:t>
      </w:r>
      <w:r w:rsidR="00C14DB0" w:rsidRPr="004114EB">
        <w:rPr>
          <w:sz w:val="20"/>
          <w:szCs w:val="20"/>
        </w:rPr>
        <w:t>schools’</w:t>
      </w:r>
      <w:r w:rsidRPr="004114EB">
        <w:rPr>
          <w:sz w:val="20"/>
          <w:szCs w:val="20"/>
        </w:rPr>
        <w:t xml:space="preserve"> policies and procedures</w:t>
      </w:r>
      <w:r w:rsidR="00C018F6">
        <w:rPr>
          <w:sz w:val="20"/>
          <w:szCs w:val="20"/>
        </w:rPr>
        <w:t>;</w:t>
      </w:r>
    </w:p>
    <w:p w14:paraId="29A13A0A" w14:textId="77777777" w:rsidR="00190FE7" w:rsidRPr="004114EB" w:rsidRDefault="00190FE7" w:rsidP="00190FE7">
      <w:pPr>
        <w:numPr>
          <w:ilvl w:val="0"/>
          <w:numId w:val="27"/>
        </w:numPr>
        <w:jc w:val="both"/>
        <w:rPr>
          <w:b/>
          <w:sz w:val="20"/>
          <w:szCs w:val="20"/>
          <w:u w:val="single"/>
        </w:rPr>
      </w:pPr>
      <w:r w:rsidRPr="004114EB">
        <w:rPr>
          <w:sz w:val="20"/>
          <w:szCs w:val="20"/>
        </w:rPr>
        <w:t>Build and maintain successful relationships with children, parents/carers and staff.</w:t>
      </w:r>
    </w:p>
    <w:p w14:paraId="7EFBBA79" w14:textId="77777777" w:rsidR="00C018F6" w:rsidRDefault="00C018F6" w:rsidP="00C018F6">
      <w:pPr>
        <w:spacing w:before="120" w:after="120" w:line="276" w:lineRule="auto"/>
        <w:rPr>
          <w:b/>
          <w:sz w:val="20"/>
          <w:szCs w:val="20"/>
        </w:rPr>
      </w:pPr>
    </w:p>
    <w:p w14:paraId="144ED77F" w14:textId="1E495983" w:rsidR="00844D62" w:rsidRPr="000E00CB" w:rsidRDefault="00844D62" w:rsidP="00C018F6">
      <w:pPr>
        <w:spacing w:before="120" w:after="120" w:line="276" w:lineRule="auto"/>
        <w:rPr>
          <w:b/>
          <w:sz w:val="20"/>
          <w:szCs w:val="20"/>
          <w:u w:val="single"/>
        </w:rPr>
      </w:pPr>
      <w:r w:rsidRPr="000E00CB">
        <w:rPr>
          <w:b/>
          <w:sz w:val="20"/>
          <w:szCs w:val="20"/>
          <w:u w:val="single"/>
        </w:rPr>
        <w:lastRenderedPageBreak/>
        <w:t>Confidentiality:</w:t>
      </w:r>
    </w:p>
    <w:p w14:paraId="30DE04B1" w14:textId="5066D56A" w:rsidR="00190FE7" w:rsidRPr="004114EB" w:rsidRDefault="00844D62" w:rsidP="00190FE7">
      <w:pPr>
        <w:spacing w:before="120" w:after="120" w:line="276" w:lineRule="auto"/>
        <w:ind w:left="2880" w:hanging="2880"/>
        <w:rPr>
          <w:sz w:val="20"/>
          <w:szCs w:val="20"/>
        </w:rPr>
      </w:pPr>
      <w:r w:rsidRPr="004114EB">
        <w:rPr>
          <w:sz w:val="20"/>
          <w:szCs w:val="20"/>
        </w:rPr>
        <w:t>All employees are required to work in a confidential manner in all aspects of their work.</w:t>
      </w:r>
    </w:p>
    <w:p w14:paraId="3BE6AD02" w14:textId="77777777" w:rsidR="00844D62" w:rsidRPr="000E00CB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  <w:u w:val="single"/>
        </w:rPr>
      </w:pPr>
      <w:r w:rsidRPr="000E00CB">
        <w:rPr>
          <w:b/>
          <w:sz w:val="20"/>
          <w:szCs w:val="20"/>
          <w:u w:val="single"/>
        </w:rPr>
        <w:t>Additional Responsibilities:</w:t>
      </w:r>
    </w:p>
    <w:p w14:paraId="53AF354A" w14:textId="1B1533C3" w:rsidR="00190FE7" w:rsidRPr="004114EB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To attend meetings, liaising and communicating with colleagues in the school, outside agencies and other relevant bodies</w:t>
      </w:r>
      <w:r w:rsidR="00C018F6">
        <w:t>;</w:t>
      </w:r>
    </w:p>
    <w:p w14:paraId="039C3F23" w14:textId="2AE10E01" w:rsidR="00190FE7" w:rsidRPr="004114EB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 xml:space="preserve">To be an effective role model for the standards of behaviour expected of </w:t>
      </w:r>
      <w:r w:rsidR="00311BDB" w:rsidRPr="004114EB">
        <w:t>children</w:t>
      </w:r>
      <w:r w:rsidR="00C018F6">
        <w:t>;</w:t>
      </w:r>
    </w:p>
    <w:p w14:paraId="4D70368E" w14:textId="16E2FA8E" w:rsidR="00190FE7" w:rsidRPr="004114EB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To have due regard to and follow all safeguarding procedures</w:t>
      </w:r>
      <w:r w:rsidR="00C018F6">
        <w:t>;</w:t>
      </w:r>
    </w:p>
    <w:p w14:paraId="1B87FCF2" w14:textId="16D2BE0D" w:rsidR="00844D62" w:rsidRPr="004114EB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 xml:space="preserve">Any other duties required by the </w:t>
      </w:r>
      <w:r w:rsidR="000E00CB" w:rsidRPr="004114EB">
        <w:t>school</w:t>
      </w:r>
      <w:r w:rsidRPr="004114EB">
        <w:t xml:space="preserve"> which are in the scope of the post</w:t>
      </w:r>
      <w:r w:rsidR="00C018F6">
        <w:t>;</w:t>
      </w:r>
    </w:p>
    <w:p w14:paraId="4AFF93E0" w14:textId="6051EBFD" w:rsidR="00844D62" w:rsidRPr="004114EB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To carry out duties with due regard to the School Health and Safety policy at all times</w:t>
      </w:r>
      <w:r w:rsidR="00C018F6">
        <w:t>;</w:t>
      </w:r>
    </w:p>
    <w:p w14:paraId="49D8C88C" w14:textId="7A257A53" w:rsidR="00844D62" w:rsidRPr="004114EB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 xml:space="preserve">To be aware at all times of responsibilities under </w:t>
      </w:r>
      <w:r w:rsidR="0007540F" w:rsidRPr="004114EB">
        <w:t>Data Protection</w:t>
      </w:r>
      <w:r w:rsidRPr="004114EB">
        <w:t xml:space="preserve"> for the security, accuracy, and significance of personal data held electronically or in paper form</w:t>
      </w:r>
      <w:r w:rsidR="00C018F6">
        <w:t>;</w:t>
      </w:r>
    </w:p>
    <w:p w14:paraId="1C928A56" w14:textId="53C45FCD" w:rsidR="00844D62" w:rsidRPr="004114EB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To work within and encourage the School’s Equal Opportunity policy and contribute to diversity policies</w:t>
      </w:r>
      <w:r w:rsidR="00C018F6">
        <w:t>;</w:t>
      </w:r>
    </w:p>
    <w:p w14:paraId="3CD1D92A" w14:textId="15FDE0CB" w:rsidR="00844D62" w:rsidRPr="004114EB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Participating in the school’s arrangements for performance management, professional development and the school’s arrangements for quality assurance and internal verification</w:t>
      </w:r>
      <w:r w:rsidR="00C018F6">
        <w:t>;</w:t>
      </w:r>
    </w:p>
    <w:p w14:paraId="0E13CA31" w14:textId="47A57EFF" w:rsidR="00190FE7" w:rsidRPr="004114EB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To follow all policies and procedures within the Academy</w:t>
      </w:r>
      <w:r w:rsidR="00C018F6">
        <w:t>.</w:t>
      </w:r>
    </w:p>
    <w:p w14:paraId="5984E484" w14:textId="77777777" w:rsidR="00844D62" w:rsidRPr="004114EB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  <w:r w:rsidRPr="004114EB">
        <w:rPr>
          <w:b/>
          <w:sz w:val="20"/>
          <w:szCs w:val="20"/>
        </w:rPr>
        <w:t>Review and Amendments:</w:t>
      </w:r>
    </w:p>
    <w:p w14:paraId="5A3F8800" w14:textId="77777777" w:rsidR="00844D62" w:rsidRPr="004114EB" w:rsidRDefault="00844D62" w:rsidP="009C41D3">
      <w:pPr>
        <w:spacing w:before="120" w:after="120" w:line="276" w:lineRule="auto"/>
        <w:rPr>
          <w:sz w:val="20"/>
          <w:szCs w:val="20"/>
        </w:rPr>
      </w:pPr>
      <w:r w:rsidRPr="004114EB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4114EB">
        <w:rPr>
          <w:sz w:val="20"/>
          <w:szCs w:val="20"/>
        </w:rPr>
        <w:t xml:space="preserve"> T</w:t>
      </w:r>
      <w:r w:rsidRPr="004114EB">
        <w:rPr>
          <w:sz w:val="20"/>
          <w:szCs w:val="20"/>
        </w:rPr>
        <w:t>eacher.</w:t>
      </w:r>
    </w:p>
    <w:p w14:paraId="52513EFE" w14:textId="212A12F6" w:rsidR="00844D62" w:rsidRPr="004114EB" w:rsidRDefault="009B6441" w:rsidP="009C41D3">
      <w:pPr>
        <w:spacing w:before="120" w:after="120" w:line="276" w:lineRule="auto"/>
        <w:jc w:val="center"/>
        <w:rPr>
          <w:b/>
          <w:i/>
          <w:sz w:val="20"/>
          <w:szCs w:val="20"/>
        </w:rPr>
      </w:pPr>
      <w:r w:rsidRPr="004114EB">
        <w:rPr>
          <w:b/>
          <w:i/>
          <w:sz w:val="20"/>
          <w:szCs w:val="20"/>
        </w:rPr>
        <w:t>Diamond Hall Infant</w:t>
      </w:r>
      <w:r w:rsidR="00844D62" w:rsidRPr="004114EB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11EA6BB2" w14:textId="77777777" w:rsidR="00844D62" w:rsidRPr="004114EB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</w:p>
    <w:p w14:paraId="693241D6" w14:textId="2C86573F" w:rsidR="00844D62" w:rsidRPr="004114EB" w:rsidRDefault="009C41D3" w:rsidP="009C41D3">
      <w:pPr>
        <w:tabs>
          <w:tab w:val="left" w:pos="4253"/>
        </w:tabs>
        <w:spacing w:before="120" w:after="120" w:line="276" w:lineRule="auto"/>
        <w:rPr>
          <w:b/>
          <w:sz w:val="20"/>
          <w:szCs w:val="20"/>
        </w:rPr>
      </w:pPr>
      <w:r w:rsidRPr="004114E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4114E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4114EB">
        <w:rPr>
          <w:b/>
          <w:sz w:val="20"/>
          <w:szCs w:val="20"/>
        </w:rPr>
        <w:t>Signature:</w:t>
      </w:r>
      <w:r w:rsidR="00844D62" w:rsidRPr="004114EB">
        <w:rPr>
          <w:b/>
          <w:sz w:val="20"/>
          <w:szCs w:val="20"/>
        </w:rPr>
        <w:tab/>
        <w:t>Signature:</w:t>
      </w:r>
    </w:p>
    <w:p w14:paraId="48149518" w14:textId="77777777" w:rsidR="00844D62" w:rsidRPr="004114EB" w:rsidRDefault="00844D62" w:rsidP="009C41D3">
      <w:pPr>
        <w:tabs>
          <w:tab w:val="decimal" w:pos="3686"/>
        </w:tabs>
        <w:spacing w:before="120" w:after="120" w:line="276" w:lineRule="auto"/>
        <w:jc w:val="center"/>
        <w:rPr>
          <w:sz w:val="20"/>
          <w:szCs w:val="20"/>
        </w:rPr>
      </w:pPr>
      <w:r w:rsidRPr="004114EB">
        <w:rPr>
          <w:sz w:val="20"/>
          <w:szCs w:val="20"/>
        </w:rPr>
        <w:t xml:space="preserve">Post Holder </w:t>
      </w:r>
      <w:r w:rsidRPr="004114EB">
        <w:rPr>
          <w:sz w:val="20"/>
          <w:szCs w:val="20"/>
        </w:rPr>
        <w:tab/>
      </w:r>
      <w:r w:rsidRPr="004114EB">
        <w:rPr>
          <w:sz w:val="20"/>
          <w:szCs w:val="20"/>
        </w:rPr>
        <w:tab/>
        <w:t>Head</w:t>
      </w:r>
      <w:r w:rsidR="009C41D3" w:rsidRPr="004114EB">
        <w:rPr>
          <w:sz w:val="20"/>
          <w:szCs w:val="20"/>
        </w:rPr>
        <w:t xml:space="preserve"> T</w:t>
      </w:r>
      <w:r w:rsidRPr="004114EB">
        <w:rPr>
          <w:sz w:val="20"/>
          <w:szCs w:val="20"/>
        </w:rPr>
        <w:t>eacher</w:t>
      </w:r>
    </w:p>
    <w:p w14:paraId="58A89834" w14:textId="26322F87" w:rsidR="00844D62" w:rsidRPr="004114EB" w:rsidRDefault="009C41D3" w:rsidP="009C41D3">
      <w:pPr>
        <w:tabs>
          <w:tab w:val="left" w:pos="4253"/>
        </w:tabs>
        <w:spacing w:before="120" w:after="120" w:line="276" w:lineRule="auto"/>
        <w:rPr>
          <w:b/>
          <w:sz w:val="20"/>
          <w:szCs w:val="20"/>
        </w:rPr>
      </w:pPr>
      <w:r w:rsidRPr="004114E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4114E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4114EB">
        <w:rPr>
          <w:b/>
          <w:sz w:val="20"/>
          <w:szCs w:val="20"/>
        </w:rPr>
        <w:t>Date:</w:t>
      </w:r>
      <w:r w:rsidR="00844D62" w:rsidRPr="004114EB">
        <w:rPr>
          <w:b/>
          <w:sz w:val="20"/>
          <w:szCs w:val="20"/>
        </w:rPr>
        <w:tab/>
        <w:t>Date:</w:t>
      </w:r>
      <w:r w:rsidR="00844D62" w:rsidRPr="004114EB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844D62" w:rsidRDefault="0025528E" w:rsidP="009C41D3">
      <w:pPr>
        <w:spacing w:before="120" w:after="120" w:line="276" w:lineRule="auto"/>
        <w:rPr>
          <w:rFonts w:asciiTheme="minorHAnsi" w:eastAsia="MS Mincho" w:hAnsiTheme="minorHAnsi" w:cstheme="minorHAnsi"/>
          <w:bCs/>
          <w:iCs/>
          <w:szCs w:val="22"/>
          <w:lang w:val="fr-FR"/>
        </w:rPr>
      </w:pPr>
    </w:p>
    <w:sectPr w:rsidR="0025528E" w:rsidRPr="00844D62" w:rsidSect="0005580D">
      <w:headerReference w:type="default" r:id="rId7"/>
      <w:footerReference w:type="default" r:id="rId8"/>
      <w:headerReference w:type="first" r:id="rId9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D4738A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40CB"/>
    <w:multiLevelType w:val="hybridMultilevel"/>
    <w:tmpl w:val="12E0A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51FA2"/>
    <w:multiLevelType w:val="hybridMultilevel"/>
    <w:tmpl w:val="9D9045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2"/>
  </w:num>
  <w:num w:numId="4">
    <w:abstractNumId w:val="3"/>
  </w:num>
  <w:num w:numId="5">
    <w:abstractNumId w:val="16"/>
  </w:num>
  <w:num w:numId="6">
    <w:abstractNumId w:val="17"/>
  </w:num>
  <w:num w:numId="7">
    <w:abstractNumId w:val="13"/>
  </w:num>
  <w:num w:numId="8">
    <w:abstractNumId w:val="9"/>
  </w:num>
  <w:num w:numId="9">
    <w:abstractNumId w:val="21"/>
  </w:num>
  <w:num w:numId="10">
    <w:abstractNumId w:val="11"/>
  </w:num>
  <w:num w:numId="11">
    <w:abstractNumId w:val="5"/>
  </w:num>
  <w:num w:numId="12">
    <w:abstractNumId w:val="15"/>
  </w:num>
  <w:num w:numId="13">
    <w:abstractNumId w:val="1"/>
  </w:num>
  <w:num w:numId="14">
    <w:abstractNumId w:val="18"/>
  </w:num>
  <w:num w:numId="15">
    <w:abstractNumId w:val="25"/>
  </w:num>
  <w:num w:numId="16">
    <w:abstractNumId w:val="7"/>
  </w:num>
  <w:num w:numId="17">
    <w:abstractNumId w:val="20"/>
  </w:num>
  <w:num w:numId="18">
    <w:abstractNumId w:val="8"/>
  </w:num>
  <w:num w:numId="19">
    <w:abstractNumId w:val="10"/>
  </w:num>
  <w:num w:numId="20">
    <w:abstractNumId w:val="26"/>
  </w:num>
  <w:num w:numId="21">
    <w:abstractNumId w:val="24"/>
  </w:num>
  <w:num w:numId="22">
    <w:abstractNumId w:val="22"/>
  </w:num>
  <w:num w:numId="23">
    <w:abstractNumId w:val="0"/>
  </w:num>
  <w:num w:numId="24">
    <w:abstractNumId w:val="23"/>
  </w:num>
  <w:num w:numId="25">
    <w:abstractNumId w:val="12"/>
  </w:num>
  <w:num w:numId="26">
    <w:abstractNumId w:val="19"/>
  </w:num>
  <w:num w:numId="27">
    <w:abstractNumId w:val="4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00CB"/>
    <w:rsid w:val="000E1FDB"/>
    <w:rsid w:val="000F5825"/>
    <w:rsid w:val="001156D9"/>
    <w:rsid w:val="001477CB"/>
    <w:rsid w:val="00190FE7"/>
    <w:rsid w:val="001A39F9"/>
    <w:rsid w:val="001E32B9"/>
    <w:rsid w:val="001E3C58"/>
    <w:rsid w:val="002127DB"/>
    <w:rsid w:val="0025528E"/>
    <w:rsid w:val="002C7C2A"/>
    <w:rsid w:val="00307C93"/>
    <w:rsid w:val="00311BDB"/>
    <w:rsid w:val="003C032A"/>
    <w:rsid w:val="004114EB"/>
    <w:rsid w:val="0042214C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6169E2"/>
    <w:rsid w:val="00663FC5"/>
    <w:rsid w:val="0069678D"/>
    <w:rsid w:val="00723CC2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A24A3D"/>
    <w:rsid w:val="00A80130"/>
    <w:rsid w:val="00A96E81"/>
    <w:rsid w:val="00A97038"/>
    <w:rsid w:val="00AC4D30"/>
    <w:rsid w:val="00AE320D"/>
    <w:rsid w:val="00B1343E"/>
    <w:rsid w:val="00BA2675"/>
    <w:rsid w:val="00C018F6"/>
    <w:rsid w:val="00C14DB0"/>
    <w:rsid w:val="00C777E8"/>
    <w:rsid w:val="00C92766"/>
    <w:rsid w:val="00CC3CBD"/>
    <w:rsid w:val="00CC6132"/>
    <w:rsid w:val="00D04079"/>
    <w:rsid w:val="00D13E0B"/>
    <w:rsid w:val="00D36E66"/>
    <w:rsid w:val="00D4738A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13</TotalTime>
  <Pages>2</Pages>
  <Words>709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3</cp:revision>
  <cp:lastPrinted>2024-07-03T09:34:00Z</cp:lastPrinted>
  <dcterms:created xsi:type="dcterms:W3CDTF">2024-10-03T11:05:00Z</dcterms:created>
  <dcterms:modified xsi:type="dcterms:W3CDTF">2024-10-03T11:17:00Z</dcterms:modified>
</cp:coreProperties>
</file>